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5.038724pt;margin-top:336.833191pt;width:.1pt;height:498.8pt;mso-position-horizontal-relative:page;mso-position-vertical-relative:page;z-index:5" coordorigin="101,6737" coordsize="2,9976">
            <v:shape style="position:absolute;left:101;top:6737;width:2;height:9976" coordorigin="101,6737" coordsize="0,9976" path="m101,16712l101,6737e" filled="false" stroked="true" strokeweight=".719818pt" strokecolor="#acacac">
              <v:path arrowok="t"/>
            </v:shape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95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30.5pt;height:296.95pt;mso-position-horizontal-relative:char;mso-position-vertical-relative:line" coordorigin="0,0" coordsize="10610,5939">
            <v:shape style="position:absolute;left:25;top:42;width:10584;height:5897" type="#_x0000_t75" stroked="false">
              <v:imagedata r:id="rId5" o:title=""/>
            </v:shape>
            <v:shape style="position:absolute;left:4993;top:251;width:2405;height:698" type="#_x0000_t75" stroked="false">
              <v:imagedata r:id="rId6" o:title=""/>
            </v:shape>
            <v:group style="position:absolute;left:22;top:2472;width:2;height:987" coordorigin="22,2472" coordsize="2,987">
              <v:shape style="position:absolute;left:22;top:2472;width:2;height:987" coordorigin="22,2472" coordsize="0,987" path="m22,3458l22,2472e" filled="false" stroked="true" strokeweight="2.159453pt" strokecolor="#2f2b34">
                <v:path arrowok="t"/>
              </v:shape>
            </v:group>
            <v:group style="position:absolute;left:2509;top:29;width:5557;height:2" coordorigin="2509,29" coordsize="5557,2">
              <v:shape style="position:absolute;left:2509;top:29;width:5557;height:2" coordorigin="2509,29" coordsize="5557,0" path="m2509,29l8066,29e" filled="false" stroked="true" strokeweight="2.879271pt" strokecolor="#28282f">
                <v:path arrowok="t"/>
              </v:shape>
            </v:group>
            <v:group style="position:absolute;left:2653;top:1166;width:5298;height:2" coordorigin="2653,1166" coordsize="5298,2">
              <v:shape style="position:absolute;left:2653;top:1166;width:5298;height:2" coordorigin="2653,1166" coordsize="5298,0" path="m2653,1166l7950,1166e" filled="false" stroked="true" strokeweight="2.879271pt" strokecolor="#28282f">
                <v:path arrowok="t"/>
              </v:shape>
            </v:group>
            <v:group style="position:absolute;left:2566;top:4750;width:5406;height:2" coordorigin="2566,4750" coordsize="5406,2">
              <v:shape style="position:absolute;left:2566;top:4750;width:5406;height:2" coordorigin="2566,4750" coordsize="5406,0" path="m2566,4750l7972,4750e" filled="false" stroked="true" strokeweight="2.879271pt" strokecolor="#23282f">
                <v:path arrowok="t"/>
              </v:shape>
            </v:group>
            <v:group style="position:absolute;left:2559;top:5035;width:5414;height:2" coordorigin="2559,5035" coordsize="5414,2">
              <v:shape style="position:absolute;left:2559;top:5035;width:5414;height:2" coordorigin="2559,5035" coordsize="5414,0" path="m2559,5035l7972,5035e" filled="false" stroked="true" strokeweight="2.879271pt" strokecolor="#23232f">
                <v:path arrowok="t"/>
              </v:shape>
            </v:group>
            <v:group style="position:absolute;left:2516;top:5319;width:5493;height:2" coordorigin="2516,5319" coordsize="5493,2">
              <v:shape style="position:absolute;left:2516;top:5319;width:5493;height:2" coordorigin="2516,5319" coordsize="5493,0" path="m2516,5319l8008,5319e" filled="false" stroked="true" strokeweight="2.879271pt" strokecolor="#23232b">
                <v:path arrowok="t"/>
              </v:shape>
            </v:group>
            <v:group style="position:absolute;left:2465;top:5887;width:5557;height:2" coordorigin="2465,5887" coordsize="5557,2">
              <v:shape style="position:absolute;left:2465;top:5887;width:5557;height:2" coordorigin="2465,5887" coordsize="5557,0" path="m2465,5887l8022,5887e" filled="false" stroked="true" strokeweight="2.879271pt" strokecolor="#23232b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859;top:5375;width:1234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/>
                          <w:color w:val="1A1A21"/>
                          <w:spacing w:val="-960"/>
                          <w:sz w:val="48"/>
                        </w:rPr>
                        <w:t>-</w:t>
                      </w:r>
                      <w:r>
                        <w:rPr>
                          <w:rFonts w:ascii="Times New Roman"/>
                          <w:color w:val="000000"/>
                          <w:sz w:val="48"/>
                        </w:rPr>
                      </w:r>
                    </w:p>
                  </w:txbxContent>
                </v:textbox>
                <w10:wrap type="none"/>
              </v:shape>
              <v:shape style="position:absolute;left:4085;top:5375;width:1803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/>
                          <w:color w:val="1A1A21"/>
                          <w:w w:val="350"/>
                          <w:sz w:val="48"/>
                        </w:rPr>
                        <w:t>-</w:t>
                      </w:r>
                      <w:r>
                        <w:rPr>
                          <w:rFonts w:ascii="Times New Roman"/>
                          <w:color w:val="1A1A21"/>
                          <w:spacing w:val="-378"/>
                          <w:w w:val="350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color w:val="1A1A21"/>
                          <w:w w:val="125"/>
                          <w:sz w:val="48"/>
                        </w:rPr>
                        <w:t>1996</w:t>
                      </w:r>
                      <w:r>
                        <w:rPr>
                          <w:rFonts w:ascii="Times New Roman"/>
                          <w:color w:val="000000"/>
                          <w:sz w:val="48"/>
                        </w:rPr>
                      </w:r>
                    </w:p>
                  </w:txbxContent>
                </v:textbox>
                <w10:wrap type="none"/>
              </v:shape>
              <v:shape style="position:absolute;left:7137;top:5375;width:680;height:480" type="#_x0000_t202" filled="false" stroked="false">
                <v:textbox inset="0,0,0,0">
                  <w:txbxContent>
                    <w:p>
                      <w:pPr>
                        <w:spacing w:line="48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/>
                          <w:color w:val="1A1A21"/>
                          <w:w w:val="425"/>
                          <w:sz w:val="48"/>
                        </w:rPr>
                        <w:t>-</w:t>
                      </w:r>
                      <w:r>
                        <w:rPr>
                          <w:rFonts w:ascii="Times New Roman"/>
                          <w:color w:val="000000"/>
                          <w:sz w:val="4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20" w:lineRule="atLeast"/>
        <w:ind w:left="27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95.65pt;height:1.1pt;mso-position-horizontal-relative:char;mso-position-vertical-relative:line" coordorigin="0,0" coordsize="11913,22">
            <v:group style="position:absolute;left:11;top:11;width:11892;height:2" coordorigin="11,11" coordsize="11892,2">
              <v:shape style="position:absolute;left:11;top:11;width:11892;height:2" coordorigin="11,11" coordsize="11892,0" path="m11,11l11902,11e" filled="false" stroked="true" strokeweight="1.079727pt" strokecolor="#909097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sectPr>
      <w:type w:val="continuous"/>
      <w:pgSz w:w="12640" w:h="17000"/>
      <w:pgMar w:top="1620" w:bottom="0" w:left="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2014-04-03T10:58:52Z</dcterms:created>
  <dcterms:modified xsi:type="dcterms:W3CDTF">2014-04-03T10:58:52Z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2014-04-03T00:00:00Z</vt:filetime>
  </property>
</Properties>
</file>